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F6B3A" w14:textId="77777777" w:rsidR="00114006" w:rsidRDefault="00424A37">
      <w:pPr>
        <w:jc w:val="right"/>
        <w:rPr>
          <w:sz w:val="24"/>
        </w:rPr>
      </w:pPr>
      <w:r>
        <w:rPr>
          <w:sz w:val="24"/>
        </w:rPr>
        <w:t>Pokrzywnica, dnia .......................................</w:t>
      </w:r>
    </w:p>
    <w:p w14:paraId="507176F2" w14:textId="77777777" w:rsidR="00114006" w:rsidRDefault="00114006">
      <w:pPr>
        <w:jc w:val="right"/>
        <w:rPr>
          <w:sz w:val="24"/>
        </w:rPr>
      </w:pPr>
    </w:p>
    <w:p w14:paraId="2BED0AD1" w14:textId="77777777" w:rsidR="00114006" w:rsidRDefault="00114006">
      <w:pPr>
        <w:jc w:val="right"/>
        <w:rPr>
          <w:sz w:val="24"/>
        </w:rPr>
      </w:pPr>
    </w:p>
    <w:p w14:paraId="3FC4B2CA" w14:textId="77777777" w:rsidR="00114006" w:rsidRDefault="00114006">
      <w:pPr>
        <w:jc w:val="right"/>
        <w:rPr>
          <w:sz w:val="24"/>
        </w:rPr>
      </w:pPr>
    </w:p>
    <w:p w14:paraId="780BD86E" w14:textId="77777777" w:rsidR="00114006" w:rsidRDefault="00424A37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>..........................................................</w:t>
      </w:r>
    </w:p>
    <w:p w14:paraId="797AE71F" w14:textId="77777777" w:rsidR="00114006" w:rsidRDefault="00424A37">
      <w:pPr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/Imię i Nazwisko wnioskodawcy/</w:t>
      </w:r>
    </w:p>
    <w:p w14:paraId="7B019781" w14:textId="77777777" w:rsidR="00114006" w:rsidRDefault="00114006">
      <w:pPr>
        <w:jc w:val="both"/>
        <w:rPr>
          <w:sz w:val="24"/>
          <w:vertAlign w:val="superscript"/>
        </w:rPr>
      </w:pPr>
    </w:p>
    <w:p w14:paraId="071E2AD3" w14:textId="77777777" w:rsidR="00114006" w:rsidRDefault="00114006">
      <w:pPr>
        <w:jc w:val="both"/>
        <w:rPr>
          <w:sz w:val="24"/>
          <w:vertAlign w:val="superscript"/>
        </w:rPr>
      </w:pPr>
    </w:p>
    <w:p w14:paraId="2B5D96FA" w14:textId="77777777" w:rsidR="00114006" w:rsidRDefault="00114006">
      <w:pPr>
        <w:jc w:val="both"/>
        <w:rPr>
          <w:sz w:val="24"/>
          <w:vertAlign w:val="superscript"/>
        </w:rPr>
      </w:pPr>
    </w:p>
    <w:p w14:paraId="4075C2BF" w14:textId="77777777" w:rsidR="00114006" w:rsidRDefault="00424A37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>..........................................................</w:t>
      </w:r>
    </w:p>
    <w:p w14:paraId="00BCEFA2" w14:textId="77777777" w:rsidR="00114006" w:rsidRDefault="00114006">
      <w:pPr>
        <w:jc w:val="both"/>
        <w:rPr>
          <w:sz w:val="24"/>
        </w:rPr>
      </w:pPr>
    </w:p>
    <w:p w14:paraId="6B41CFF3" w14:textId="77777777" w:rsidR="00114006" w:rsidRDefault="00424A37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>..........................................................</w:t>
      </w:r>
    </w:p>
    <w:p w14:paraId="56D37CA9" w14:textId="77777777" w:rsidR="00114006" w:rsidRDefault="00424A37">
      <w:pPr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/adres/</w:t>
      </w:r>
    </w:p>
    <w:p w14:paraId="0A624D9E" w14:textId="77777777" w:rsidR="00114006" w:rsidRDefault="00114006">
      <w:pPr>
        <w:jc w:val="both"/>
        <w:rPr>
          <w:sz w:val="24"/>
        </w:rPr>
      </w:pPr>
    </w:p>
    <w:p w14:paraId="7848614A" w14:textId="77777777" w:rsidR="00114006" w:rsidRDefault="00114006">
      <w:pPr>
        <w:jc w:val="both"/>
        <w:rPr>
          <w:sz w:val="24"/>
        </w:rPr>
      </w:pPr>
    </w:p>
    <w:p w14:paraId="0BC94B3F" w14:textId="77777777" w:rsidR="00114006" w:rsidRDefault="00114006">
      <w:pPr>
        <w:jc w:val="both"/>
        <w:rPr>
          <w:sz w:val="24"/>
        </w:rPr>
      </w:pPr>
    </w:p>
    <w:p w14:paraId="44587100" w14:textId="77777777" w:rsidR="00114006" w:rsidRDefault="00424A3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Wójt Gminy Pokrzywnica</w:t>
      </w:r>
    </w:p>
    <w:p w14:paraId="0FF3E0EC" w14:textId="77777777" w:rsidR="00114006" w:rsidRDefault="00424A3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Al. Jana Pawła II 1</w:t>
      </w:r>
    </w:p>
    <w:p w14:paraId="1A0881FF" w14:textId="77777777" w:rsidR="00114006" w:rsidRDefault="00424A3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06-121 Pokrzywnica</w:t>
      </w:r>
    </w:p>
    <w:p w14:paraId="536FD952" w14:textId="77777777" w:rsidR="00114006" w:rsidRDefault="00114006">
      <w:pPr>
        <w:jc w:val="both"/>
        <w:rPr>
          <w:sz w:val="24"/>
        </w:rPr>
      </w:pPr>
    </w:p>
    <w:p w14:paraId="04F0F5C9" w14:textId="77777777" w:rsidR="00114006" w:rsidRDefault="00114006">
      <w:pPr>
        <w:jc w:val="both"/>
        <w:rPr>
          <w:sz w:val="24"/>
        </w:rPr>
      </w:pPr>
    </w:p>
    <w:p w14:paraId="2B11CF13" w14:textId="77777777" w:rsidR="00114006" w:rsidRDefault="00114006">
      <w:pPr>
        <w:jc w:val="both"/>
        <w:rPr>
          <w:sz w:val="24"/>
        </w:rPr>
      </w:pPr>
    </w:p>
    <w:p w14:paraId="6541E870" w14:textId="77777777" w:rsidR="00114006" w:rsidRDefault="00114006">
      <w:pPr>
        <w:jc w:val="both"/>
        <w:rPr>
          <w:sz w:val="24"/>
        </w:rPr>
      </w:pPr>
    </w:p>
    <w:p w14:paraId="2C7EF70B" w14:textId="77777777" w:rsidR="00114006" w:rsidRDefault="00114006">
      <w:pPr>
        <w:jc w:val="both"/>
        <w:rPr>
          <w:b/>
          <w:bCs/>
          <w:i/>
          <w:iCs/>
          <w:sz w:val="30"/>
          <w:szCs w:val="30"/>
        </w:rPr>
      </w:pPr>
    </w:p>
    <w:p w14:paraId="1DD8191F" w14:textId="77777777" w:rsidR="00114006" w:rsidRDefault="00424A37">
      <w:pPr>
        <w:jc w:val="center"/>
        <w:rPr>
          <w:b/>
          <w:bCs/>
          <w:i/>
          <w:iCs/>
          <w:sz w:val="30"/>
          <w:szCs w:val="30"/>
        </w:rPr>
      </w:pPr>
      <w:r>
        <w:rPr>
          <w:b/>
          <w:bCs/>
          <w:i/>
          <w:iCs/>
          <w:sz w:val="30"/>
          <w:szCs w:val="30"/>
        </w:rPr>
        <w:t>W N I O S E K</w:t>
      </w:r>
    </w:p>
    <w:p w14:paraId="06486F9D" w14:textId="77777777" w:rsidR="00114006" w:rsidRDefault="00114006">
      <w:pPr>
        <w:jc w:val="both"/>
        <w:rPr>
          <w:sz w:val="24"/>
        </w:rPr>
      </w:pPr>
    </w:p>
    <w:p w14:paraId="23EE9A1A" w14:textId="77777777" w:rsidR="00114006" w:rsidRDefault="00114006">
      <w:pPr>
        <w:jc w:val="both"/>
        <w:rPr>
          <w:sz w:val="24"/>
        </w:rPr>
      </w:pPr>
    </w:p>
    <w:p w14:paraId="139A968A" w14:textId="77777777" w:rsidR="00114006" w:rsidRDefault="00424A37">
      <w:pPr>
        <w:spacing w:line="360" w:lineRule="auto"/>
        <w:jc w:val="both"/>
      </w:pPr>
      <w:r>
        <w:rPr>
          <w:sz w:val="24"/>
        </w:rPr>
        <w:tab/>
      </w:r>
      <w:r>
        <w:rPr>
          <w:sz w:val="28"/>
          <w:szCs w:val="28"/>
        </w:rPr>
        <w:t xml:space="preserve">Niniejszym zwracam/y się z prośbą o wyrażenie zgody na podłączenie do istniejącej sieci wodociągowej mojej/naszej nieruchomości oznaczonej w ewidencji gruntów nr ............. położonej we wsi </w:t>
      </w:r>
      <w:r>
        <w:rPr>
          <w:sz w:val="28"/>
          <w:szCs w:val="28"/>
        </w:rPr>
        <w:t xml:space="preserve">.......................................... gm. Pokrzywnica. </w:t>
      </w:r>
    </w:p>
    <w:p w14:paraId="2C8DDD5D" w14:textId="77777777" w:rsidR="00114006" w:rsidRDefault="00114006">
      <w:pPr>
        <w:spacing w:line="360" w:lineRule="auto"/>
        <w:jc w:val="both"/>
        <w:rPr>
          <w:sz w:val="28"/>
          <w:szCs w:val="28"/>
        </w:rPr>
      </w:pPr>
    </w:p>
    <w:p w14:paraId="5971F939" w14:textId="77777777" w:rsidR="00114006" w:rsidRDefault="00424A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Przeznaczenie nieruchomości.................................................................................. </w:t>
      </w:r>
    </w:p>
    <w:p w14:paraId="0472E1A4" w14:textId="77777777" w:rsidR="00114006" w:rsidRDefault="00114006">
      <w:pPr>
        <w:jc w:val="both"/>
        <w:rPr>
          <w:sz w:val="24"/>
        </w:rPr>
      </w:pPr>
    </w:p>
    <w:p w14:paraId="46471390" w14:textId="77777777" w:rsidR="00114006" w:rsidRDefault="00114006">
      <w:pPr>
        <w:jc w:val="both"/>
        <w:rPr>
          <w:sz w:val="24"/>
        </w:rPr>
      </w:pPr>
    </w:p>
    <w:p w14:paraId="2FC663FD" w14:textId="77777777" w:rsidR="00114006" w:rsidRDefault="00114006">
      <w:pPr>
        <w:jc w:val="both"/>
        <w:rPr>
          <w:sz w:val="24"/>
        </w:rPr>
      </w:pPr>
    </w:p>
    <w:p w14:paraId="68F6B13B" w14:textId="77777777" w:rsidR="00114006" w:rsidRDefault="00114006">
      <w:pPr>
        <w:jc w:val="both"/>
        <w:rPr>
          <w:sz w:val="24"/>
        </w:rPr>
      </w:pPr>
    </w:p>
    <w:p w14:paraId="5AFA19D8" w14:textId="77777777" w:rsidR="00114006" w:rsidRDefault="00114006">
      <w:pPr>
        <w:jc w:val="both"/>
        <w:rPr>
          <w:sz w:val="24"/>
        </w:rPr>
      </w:pPr>
    </w:p>
    <w:p w14:paraId="47BE6582" w14:textId="77777777" w:rsidR="00114006" w:rsidRDefault="00424A37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</w:t>
      </w:r>
      <w:r>
        <w:rPr>
          <w:sz w:val="24"/>
        </w:rPr>
        <w:t xml:space="preserve">                ................................................</w:t>
      </w:r>
    </w:p>
    <w:p w14:paraId="6E491799" w14:textId="77777777" w:rsidR="00114006" w:rsidRDefault="00424A37">
      <w:pPr>
        <w:jc w:val="both"/>
      </w:pPr>
      <w:r>
        <w:rPr>
          <w:sz w:val="24"/>
        </w:rPr>
        <w:t xml:space="preserve">                                             </w:t>
      </w:r>
      <w:r>
        <w:rPr>
          <w:sz w:val="24"/>
          <w:vertAlign w:val="superscript"/>
        </w:rPr>
        <w:t xml:space="preserve">                                                                                                                          /podpis/</w:t>
      </w:r>
    </w:p>
    <w:p w14:paraId="051B2D97" w14:textId="77777777" w:rsidR="00114006" w:rsidRDefault="00114006"/>
    <w:p w14:paraId="7EB0A7A2" w14:textId="77777777" w:rsidR="00114006" w:rsidRDefault="00114006"/>
    <w:p w14:paraId="5A1BF161" w14:textId="77777777" w:rsidR="00114006" w:rsidRDefault="00114006"/>
    <w:p w14:paraId="7D07F611" w14:textId="77777777" w:rsidR="00114006" w:rsidRDefault="00114006"/>
    <w:p w14:paraId="3577F698" w14:textId="77777777" w:rsidR="00114006" w:rsidRDefault="00114006"/>
    <w:p w14:paraId="563BE7FB" w14:textId="77777777" w:rsidR="00114006" w:rsidRDefault="00114006">
      <w:bookmarkStart w:id="0" w:name="_GoBack"/>
      <w:bookmarkEnd w:id="0"/>
    </w:p>
    <w:sectPr w:rsidR="0011400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8C5CD" w14:textId="77777777" w:rsidR="00000000" w:rsidRDefault="00424A37">
      <w:r>
        <w:separator/>
      </w:r>
    </w:p>
  </w:endnote>
  <w:endnote w:type="continuationSeparator" w:id="0">
    <w:p w14:paraId="755BE83F" w14:textId="77777777" w:rsidR="00000000" w:rsidRDefault="00424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B82FA7" w14:textId="77777777" w:rsidR="00000000" w:rsidRDefault="00424A37">
      <w:r>
        <w:rPr>
          <w:color w:val="000000"/>
        </w:rPr>
        <w:separator/>
      </w:r>
    </w:p>
  </w:footnote>
  <w:footnote w:type="continuationSeparator" w:id="0">
    <w:p w14:paraId="6644ECFC" w14:textId="77777777" w:rsidR="00000000" w:rsidRDefault="00424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DA15F2"/>
    <w:multiLevelType w:val="multilevel"/>
    <w:tmpl w:val="490240D2"/>
    <w:lvl w:ilvl="0">
      <w:start w:val="3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F2711"/>
    <w:multiLevelType w:val="multilevel"/>
    <w:tmpl w:val="DBA873E0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14006"/>
    <w:rsid w:val="00114006"/>
    <w:rsid w:val="0042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30709"/>
  <w15:docId w15:val="{F1791072-CA28-439E-8E1B-6F139237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dc:description/>
  <cp:lastModifiedBy>Rakocki@gmina.local</cp:lastModifiedBy>
  <cp:revision>2</cp:revision>
  <dcterms:created xsi:type="dcterms:W3CDTF">2019-10-09T08:34:00Z</dcterms:created>
  <dcterms:modified xsi:type="dcterms:W3CDTF">2019-10-09T08:34:00Z</dcterms:modified>
</cp:coreProperties>
</file>